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5F4" w:rsidRDefault="00151377">
      <w:pPr>
        <w:pStyle w:val="Standard"/>
      </w:pPr>
      <w:bookmarkStart w:id="0" w:name="_GoBack"/>
      <w:bookmarkEnd w:id="0"/>
      <w:r>
        <w:rPr>
          <w:noProof/>
          <w:lang w:eastAsia="pl-PL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521281</wp:posOffset>
            </wp:positionH>
            <wp:positionV relativeFrom="paragraph">
              <wp:posOffset>-69119</wp:posOffset>
            </wp:positionV>
            <wp:extent cx="815397" cy="586797"/>
            <wp:effectExtent l="0" t="0" r="3753" b="3753"/>
            <wp:wrapSquare wrapText="right"/>
            <wp:docPr id="1" name="Obraz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5397" cy="58679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6445F4" w:rsidRDefault="006445F4">
      <w:pPr>
        <w:pStyle w:val="Standard"/>
      </w:pPr>
    </w:p>
    <w:p w:rsidR="006445F4" w:rsidRDefault="006445F4">
      <w:pPr>
        <w:pStyle w:val="Standard"/>
      </w:pPr>
    </w:p>
    <w:p w:rsidR="006445F4" w:rsidRDefault="006445F4">
      <w:pPr>
        <w:pStyle w:val="Standard"/>
      </w:pPr>
    </w:p>
    <w:p w:rsidR="006445F4" w:rsidRDefault="00151377">
      <w:pPr>
        <w:pStyle w:val="Standard"/>
      </w:pPr>
      <w:r>
        <w:rPr>
          <w:b/>
          <w:bCs/>
        </w:rPr>
        <w:t>Zaczarowany Żłobek Misia Uszatka</w:t>
      </w:r>
    </w:p>
    <w:p w:rsidR="006445F4" w:rsidRDefault="00151377">
      <w:pPr>
        <w:pStyle w:val="Standard"/>
        <w:rPr>
          <w:b/>
          <w:bCs/>
        </w:rPr>
      </w:pPr>
      <w:r>
        <w:rPr>
          <w:b/>
          <w:bCs/>
        </w:rPr>
        <w:t>ul. Grzegorza Piramowicza 1</w:t>
      </w:r>
    </w:p>
    <w:p w:rsidR="006445F4" w:rsidRDefault="00151377">
      <w:pPr>
        <w:pStyle w:val="Standard"/>
        <w:rPr>
          <w:b/>
          <w:bCs/>
        </w:rPr>
      </w:pPr>
      <w:r>
        <w:rPr>
          <w:b/>
          <w:bCs/>
        </w:rPr>
        <w:t>24-170 Kurów</w:t>
      </w:r>
    </w:p>
    <w:p w:rsidR="006445F4" w:rsidRDefault="00151377">
      <w:pPr>
        <w:pStyle w:val="Standard"/>
        <w:rPr>
          <w:b/>
          <w:bCs/>
        </w:rPr>
      </w:pPr>
      <w:r>
        <w:rPr>
          <w:b/>
          <w:bCs/>
        </w:rPr>
        <w:t>tel. 81 8811041</w:t>
      </w:r>
    </w:p>
    <w:p w:rsidR="006445F4" w:rsidRDefault="006445F4">
      <w:pPr>
        <w:pStyle w:val="Standard"/>
      </w:pPr>
    </w:p>
    <w:p w:rsidR="006445F4" w:rsidRDefault="00151377">
      <w:pPr>
        <w:pStyle w:val="Standard"/>
        <w:jc w:val="center"/>
        <w:rPr>
          <w:b/>
          <w:bCs/>
        </w:rPr>
      </w:pPr>
      <w:r>
        <w:rPr>
          <w:b/>
          <w:bCs/>
        </w:rPr>
        <w:t>KARTA ZGŁOSZENIA DZIECKA DO ŻŁOBKA NA ROK SZKOLNY 2022/23</w:t>
      </w:r>
    </w:p>
    <w:p w:rsidR="006445F4" w:rsidRDefault="00151377">
      <w:pPr>
        <w:pStyle w:val="Standard"/>
        <w:jc w:val="center"/>
        <w:rPr>
          <w:b/>
          <w:bCs/>
        </w:rPr>
      </w:pPr>
      <w:r>
        <w:rPr>
          <w:b/>
          <w:bCs/>
        </w:rPr>
        <w:t xml:space="preserve">Wniosek  o przyjęcie dziecka </w:t>
      </w:r>
      <w:r>
        <w:rPr>
          <w:b/>
          <w:bCs/>
        </w:rPr>
        <w:t xml:space="preserve">do Zaczarowanego Żłobka Misia Uszatka </w:t>
      </w:r>
      <w:r>
        <w:rPr>
          <w:b/>
          <w:bCs/>
        </w:rPr>
        <w:br/>
      </w:r>
      <w:r>
        <w:rPr>
          <w:b/>
          <w:bCs/>
        </w:rPr>
        <w:t>w Kurowie  od dnia</w:t>
      </w:r>
    </w:p>
    <w:p w:rsidR="006445F4" w:rsidRDefault="006445F4">
      <w:pPr>
        <w:pStyle w:val="Standard"/>
        <w:jc w:val="center"/>
        <w:rPr>
          <w:b/>
          <w:bCs/>
        </w:rPr>
      </w:pPr>
    </w:p>
    <w:p w:rsidR="006445F4" w:rsidRDefault="00151377">
      <w:pPr>
        <w:pStyle w:val="Standard"/>
        <w:jc w:val="center"/>
        <w:rPr>
          <w:b/>
          <w:bCs/>
        </w:rPr>
      </w:pPr>
      <w:r>
        <w:rPr>
          <w:b/>
          <w:bCs/>
        </w:rPr>
        <w:t>01.07.2022 r.       01.08.2022r.           01.09.2022 r.</w:t>
      </w:r>
    </w:p>
    <w:p w:rsidR="006445F4" w:rsidRDefault="00151377">
      <w:pPr>
        <w:pStyle w:val="Standard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(proszę podkreślić właściwą datę)</w:t>
      </w:r>
    </w:p>
    <w:p w:rsidR="006445F4" w:rsidRDefault="006445F4">
      <w:pPr>
        <w:pStyle w:val="Standard"/>
        <w:jc w:val="center"/>
        <w:rPr>
          <w:b/>
          <w:bCs/>
          <w:i/>
          <w:iCs/>
        </w:rPr>
      </w:pPr>
    </w:p>
    <w:p w:rsidR="006445F4" w:rsidRDefault="00151377">
      <w:pPr>
        <w:pStyle w:val="Standard"/>
      </w:pPr>
      <w:r>
        <w:t>Do karty proszę dołączyć dokumenty, wymagane podczas rekrutacji (oświadczenie rodzica o braku przeciwwska</w:t>
      </w:r>
      <w:r>
        <w:t>zań do uczęszczania dziecka do żłobka, potwierdzenie faktu zatrudnienia lub nauki rodziców)</w:t>
      </w:r>
    </w:p>
    <w:p w:rsidR="006445F4" w:rsidRDefault="00151377">
      <w:pPr>
        <w:pStyle w:val="Standard"/>
        <w:rPr>
          <w:b/>
          <w:bCs/>
        </w:rPr>
      </w:pPr>
      <w:r>
        <w:rPr>
          <w:b/>
          <w:bCs/>
        </w:rPr>
        <w:t>I. Dane osobowe dziecka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0"/>
        <w:gridCol w:w="1868"/>
        <w:gridCol w:w="1580"/>
        <w:gridCol w:w="2157"/>
        <w:gridCol w:w="2383"/>
      </w:tblGrid>
      <w:tr w:rsidR="006445F4">
        <w:tblPrEx>
          <w:tblCellMar>
            <w:top w:w="0" w:type="dxa"/>
            <w:bottom w:w="0" w:type="dxa"/>
          </w:tblCellMar>
        </w:tblPrEx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Imię (imiona) dziecka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Nazwisko dziecka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Data  i miejsce urodzenia dziecka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PESEL dziecka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Adres zamieszkania dziecka</w:t>
            </w:r>
          </w:p>
          <w:p w:rsidR="006445F4" w:rsidRDefault="00151377">
            <w:pPr>
              <w:pStyle w:val="TableContents"/>
            </w:pPr>
            <w:r>
              <w:rPr>
                <w:color w:val="000000"/>
              </w:rPr>
              <w:t>Adres zameldowania dziecka</w:t>
            </w:r>
            <w:r>
              <w:rPr>
                <w:color w:val="000000"/>
              </w:rPr>
              <w:br/>
            </w:r>
            <w:r>
              <w:rPr>
                <w:color w:val="000000"/>
                <w:sz w:val="18"/>
                <w:szCs w:val="18"/>
              </w:rPr>
              <w:t>(jeśli jest inny niż zamieszkania)</w:t>
            </w:r>
          </w:p>
          <w:p w:rsidR="006445F4" w:rsidRDefault="00151377">
            <w:pPr>
              <w:pStyle w:val="TableContents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(kod pocztowy, miejscowość, ulica, numer domu, mieszkania)</w:t>
            </w:r>
          </w:p>
        </w:tc>
      </w:tr>
      <w:tr w:rsidR="006445F4">
        <w:tblPrEx>
          <w:tblCellMar>
            <w:top w:w="0" w:type="dxa"/>
            <w:bottom w:w="0" w:type="dxa"/>
          </w:tblCellMar>
        </w:tblPrEx>
        <w:trPr>
          <w:trHeight w:val="839"/>
        </w:trPr>
        <w:tc>
          <w:tcPr>
            <w:tcW w:w="165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  <w:p w:rsidR="006445F4" w:rsidRDefault="006445F4">
            <w:pPr>
              <w:pStyle w:val="TableContents"/>
              <w:rPr>
                <w:color w:val="000000"/>
              </w:rPr>
            </w:pPr>
          </w:p>
          <w:p w:rsidR="006445F4" w:rsidRDefault="006445F4">
            <w:pPr>
              <w:pStyle w:val="TableContents"/>
              <w:rPr>
                <w:color w:val="000000"/>
              </w:rPr>
            </w:pPr>
          </w:p>
          <w:p w:rsidR="006445F4" w:rsidRDefault="006445F4">
            <w:pPr>
              <w:pStyle w:val="TableContents"/>
              <w:rPr>
                <w:color w:val="000000"/>
              </w:rPr>
            </w:pPr>
          </w:p>
        </w:tc>
        <w:tc>
          <w:tcPr>
            <w:tcW w:w="186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</w:tc>
        <w:tc>
          <w:tcPr>
            <w:tcW w:w="158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</w:tc>
        <w:tc>
          <w:tcPr>
            <w:tcW w:w="215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</w:tc>
        <w:tc>
          <w:tcPr>
            <w:tcW w:w="23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TableContents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ZAMIESZKANIE</w:t>
            </w:r>
          </w:p>
          <w:p w:rsidR="006445F4" w:rsidRDefault="006445F4">
            <w:pPr>
              <w:pStyle w:val="TableContents"/>
              <w:rPr>
                <w:color w:val="000000"/>
              </w:rPr>
            </w:pPr>
          </w:p>
          <w:p w:rsidR="006445F4" w:rsidRDefault="006445F4">
            <w:pPr>
              <w:pStyle w:val="TableContents"/>
              <w:rPr>
                <w:color w:val="000000"/>
              </w:rPr>
            </w:pPr>
          </w:p>
        </w:tc>
      </w:tr>
      <w:tr w:rsidR="006445F4">
        <w:tblPrEx>
          <w:tblCellMar>
            <w:top w:w="0" w:type="dxa"/>
            <w:bottom w:w="0" w:type="dxa"/>
          </w:tblCellMar>
        </w:tblPrEx>
        <w:tc>
          <w:tcPr>
            <w:tcW w:w="16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/>
        </w:tc>
        <w:tc>
          <w:tcPr>
            <w:tcW w:w="18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/>
        </w:tc>
        <w:tc>
          <w:tcPr>
            <w:tcW w:w="158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/>
        </w:tc>
        <w:tc>
          <w:tcPr>
            <w:tcW w:w="215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/>
        </w:tc>
        <w:tc>
          <w:tcPr>
            <w:tcW w:w="23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TableContents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ZAMELDOWANIE</w:t>
            </w:r>
          </w:p>
          <w:p w:rsidR="006445F4" w:rsidRDefault="006445F4">
            <w:pPr>
              <w:pStyle w:val="TableContents"/>
              <w:rPr>
                <w:b/>
                <w:bCs/>
                <w:color w:val="000000"/>
                <w:sz w:val="18"/>
                <w:szCs w:val="18"/>
              </w:rPr>
            </w:pPr>
          </w:p>
          <w:p w:rsidR="006445F4" w:rsidRDefault="006445F4">
            <w:pPr>
              <w:pStyle w:val="TableContents"/>
              <w:rPr>
                <w:b/>
                <w:bCs/>
                <w:color w:val="000000"/>
                <w:sz w:val="18"/>
                <w:szCs w:val="18"/>
              </w:rPr>
            </w:pPr>
          </w:p>
          <w:p w:rsidR="006445F4" w:rsidRDefault="006445F4">
            <w:pPr>
              <w:pStyle w:val="TableContents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6445F4" w:rsidRDefault="006445F4">
      <w:pPr>
        <w:pStyle w:val="Standard"/>
      </w:pPr>
    </w:p>
    <w:p w:rsidR="006445F4" w:rsidRDefault="00151377">
      <w:pPr>
        <w:pStyle w:val="Standard"/>
      </w:pPr>
      <w:r>
        <w:t>1. Informacja, czy dziecko legitymuje się orzeczeniem o niepełnosprawości ………………………..</w:t>
      </w:r>
    </w:p>
    <w:p w:rsidR="006445F4" w:rsidRDefault="006445F4">
      <w:pPr>
        <w:pStyle w:val="Standard"/>
      </w:pPr>
    </w:p>
    <w:p w:rsidR="006445F4" w:rsidRDefault="006445F4">
      <w:pPr>
        <w:pStyle w:val="Standard"/>
      </w:pPr>
    </w:p>
    <w:p w:rsidR="006445F4" w:rsidRDefault="00151377">
      <w:pPr>
        <w:pStyle w:val="Standard"/>
      </w:pPr>
      <w:r>
        <w:t xml:space="preserve">2. Informacja o stanie </w:t>
      </w:r>
      <w:r>
        <w:t>zdrowia, rozwoju psychofizycznym, stosowanej diecie (np. choroby przewlekłe, alergie, czy dotyczy wybiórczość pokarmowa, czy dziecko chodzi samodzielnie, czy komunikuje się słownie i inne.)</w:t>
      </w:r>
    </w:p>
    <w:p w:rsidR="006445F4" w:rsidRDefault="00151377">
      <w:pPr>
        <w:pStyle w:val="Standard"/>
      </w:pPr>
      <w:r>
        <w:t>…………………………………………………………………………………………………………</w:t>
      </w:r>
    </w:p>
    <w:p w:rsidR="006445F4" w:rsidRDefault="006445F4">
      <w:pPr>
        <w:pStyle w:val="Standard"/>
      </w:pPr>
    </w:p>
    <w:p w:rsidR="006445F4" w:rsidRDefault="00151377">
      <w:pPr>
        <w:pStyle w:val="Standard"/>
      </w:pPr>
      <w:r>
        <w:t>………………………………………………………………</w:t>
      </w:r>
      <w:r>
        <w:t>…………………………………………</w:t>
      </w:r>
    </w:p>
    <w:p w:rsidR="006445F4" w:rsidRDefault="006445F4">
      <w:pPr>
        <w:pStyle w:val="Standard"/>
      </w:pPr>
    </w:p>
    <w:p w:rsidR="006445F4" w:rsidRDefault="00151377">
      <w:pPr>
        <w:pStyle w:val="Standard"/>
      </w:pPr>
      <w:r>
        <w:t>3. Informacja o liczbie i wieku rodzeństwa dziecka…………………………………………………..</w:t>
      </w:r>
    </w:p>
    <w:p w:rsidR="006445F4" w:rsidRDefault="006445F4">
      <w:pPr>
        <w:pStyle w:val="Standard"/>
      </w:pPr>
    </w:p>
    <w:p w:rsidR="006445F4" w:rsidRDefault="00151377">
      <w:pPr>
        <w:pStyle w:val="Standard"/>
      </w:pPr>
      <w:r>
        <w:t>…………………………………………………………………………………………………………</w:t>
      </w:r>
    </w:p>
    <w:p w:rsidR="006445F4" w:rsidRDefault="00151377">
      <w:pPr>
        <w:pStyle w:val="Standard"/>
      </w:pPr>
      <w:r>
        <w:t>………………………………………………………………………………………………………....</w:t>
      </w:r>
    </w:p>
    <w:p w:rsidR="006445F4" w:rsidRDefault="006445F4">
      <w:pPr>
        <w:pStyle w:val="Standard"/>
      </w:pPr>
    </w:p>
    <w:p w:rsidR="006445F4" w:rsidRDefault="006445F4">
      <w:pPr>
        <w:pStyle w:val="Standard"/>
      </w:pPr>
    </w:p>
    <w:p w:rsidR="006445F4" w:rsidRDefault="00151377">
      <w:pPr>
        <w:pStyle w:val="Standard"/>
        <w:rPr>
          <w:b/>
          <w:bCs/>
        </w:rPr>
      </w:pPr>
      <w:r>
        <w:rPr>
          <w:b/>
          <w:bCs/>
        </w:rPr>
        <w:lastRenderedPageBreak/>
        <w:t>II. Dane osobowe rodziców/opiekunów prawnych</w:t>
      </w:r>
    </w:p>
    <w:p w:rsidR="006445F4" w:rsidRDefault="006445F4">
      <w:pPr>
        <w:pStyle w:val="Standard"/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5"/>
        <w:gridCol w:w="3030"/>
        <w:gridCol w:w="3213"/>
      </w:tblGrid>
      <w:tr w:rsidR="006445F4">
        <w:tblPrEx>
          <w:tblCellMar>
            <w:top w:w="0" w:type="dxa"/>
            <w:bottom w:w="0" w:type="dxa"/>
          </w:tblCellMar>
        </w:tblPrEx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Dane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Matki/Opiekunki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Ojca/Opiekuna</w:t>
            </w:r>
          </w:p>
        </w:tc>
      </w:tr>
      <w:tr w:rsidR="006445F4">
        <w:tblPrEx>
          <w:tblCellMar>
            <w:top w:w="0" w:type="dxa"/>
            <w:bottom w:w="0" w:type="dxa"/>
          </w:tblCellMar>
        </w:tblPrEx>
        <w:tc>
          <w:tcPr>
            <w:tcW w:w="33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Imię i nazwisko rodzica/opiekuna</w:t>
            </w:r>
          </w:p>
        </w:tc>
        <w:tc>
          <w:tcPr>
            <w:tcW w:w="3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  <w:p w:rsidR="006445F4" w:rsidRDefault="006445F4">
            <w:pPr>
              <w:pStyle w:val="TableContents"/>
              <w:rPr>
                <w:color w:val="000000"/>
              </w:rPr>
            </w:pP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</w:tc>
      </w:tr>
      <w:tr w:rsidR="006445F4">
        <w:tblPrEx>
          <w:tblCellMar>
            <w:top w:w="0" w:type="dxa"/>
            <w:bottom w:w="0" w:type="dxa"/>
          </w:tblCellMar>
        </w:tblPrEx>
        <w:tc>
          <w:tcPr>
            <w:tcW w:w="33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Adres zamieszkania</w:t>
            </w:r>
          </w:p>
        </w:tc>
        <w:tc>
          <w:tcPr>
            <w:tcW w:w="3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  <w:p w:rsidR="006445F4" w:rsidRDefault="006445F4">
            <w:pPr>
              <w:pStyle w:val="TableContents"/>
              <w:rPr>
                <w:color w:val="000000"/>
              </w:rPr>
            </w:pP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</w:tc>
      </w:tr>
      <w:tr w:rsidR="006445F4">
        <w:tblPrEx>
          <w:tblCellMar>
            <w:top w:w="0" w:type="dxa"/>
            <w:bottom w:w="0" w:type="dxa"/>
          </w:tblCellMar>
        </w:tblPrEx>
        <w:tc>
          <w:tcPr>
            <w:tcW w:w="33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Adres zameldowania</w:t>
            </w:r>
          </w:p>
        </w:tc>
        <w:tc>
          <w:tcPr>
            <w:tcW w:w="3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  <w:p w:rsidR="006445F4" w:rsidRDefault="006445F4">
            <w:pPr>
              <w:pStyle w:val="TableContents"/>
              <w:rPr>
                <w:color w:val="000000"/>
              </w:rPr>
            </w:pP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</w:tc>
      </w:tr>
      <w:tr w:rsidR="006445F4">
        <w:tblPrEx>
          <w:tblCellMar>
            <w:top w:w="0" w:type="dxa"/>
            <w:bottom w:w="0" w:type="dxa"/>
          </w:tblCellMar>
        </w:tblPrEx>
        <w:tc>
          <w:tcPr>
            <w:tcW w:w="33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Numer telefonu rodziców</w:t>
            </w:r>
          </w:p>
        </w:tc>
        <w:tc>
          <w:tcPr>
            <w:tcW w:w="3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</w:tc>
      </w:tr>
      <w:tr w:rsidR="006445F4">
        <w:tblPrEx>
          <w:tblCellMar>
            <w:top w:w="0" w:type="dxa"/>
            <w:bottom w:w="0" w:type="dxa"/>
          </w:tblCellMar>
        </w:tblPrEx>
        <w:tc>
          <w:tcPr>
            <w:tcW w:w="33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Adres e-mail</w:t>
            </w:r>
          </w:p>
        </w:tc>
        <w:tc>
          <w:tcPr>
            <w:tcW w:w="3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</w:tc>
      </w:tr>
      <w:tr w:rsidR="006445F4">
        <w:tblPrEx>
          <w:tblCellMar>
            <w:top w:w="0" w:type="dxa"/>
            <w:bottom w:w="0" w:type="dxa"/>
          </w:tblCellMar>
        </w:tblPrEx>
        <w:tc>
          <w:tcPr>
            <w:tcW w:w="33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Miejsce pracy lub nauki (nazwa) numer telefonu zakładu pracy</w:t>
            </w:r>
          </w:p>
        </w:tc>
        <w:tc>
          <w:tcPr>
            <w:tcW w:w="3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</w:tc>
      </w:tr>
    </w:tbl>
    <w:p w:rsidR="006445F4" w:rsidRDefault="006445F4">
      <w:pPr>
        <w:pStyle w:val="Standard"/>
        <w:rPr>
          <w:b/>
          <w:bCs/>
        </w:rPr>
      </w:pPr>
    </w:p>
    <w:p w:rsidR="006445F4" w:rsidRDefault="00151377">
      <w:pPr>
        <w:pStyle w:val="Standard"/>
        <w:rPr>
          <w:b/>
          <w:bCs/>
        </w:rPr>
      </w:pPr>
      <w:r>
        <w:rPr>
          <w:b/>
          <w:bCs/>
        </w:rPr>
        <w:t>III. Informacje o deklarowanych godzinach pobytu i</w:t>
      </w:r>
      <w:r>
        <w:rPr>
          <w:b/>
          <w:bCs/>
        </w:rPr>
        <w:t xml:space="preserve"> posiłkach</w:t>
      </w:r>
    </w:p>
    <w:p w:rsidR="006445F4" w:rsidRDefault="006445F4">
      <w:pPr>
        <w:pStyle w:val="Standard"/>
        <w:rPr>
          <w:b/>
          <w:bCs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3"/>
        <w:gridCol w:w="3213"/>
      </w:tblGrid>
      <w:tr w:rsidR="006445F4">
        <w:tblPrEx>
          <w:tblCellMar>
            <w:top w:w="0" w:type="dxa"/>
            <w:bottom w:w="0" w:type="dxa"/>
          </w:tblCellMar>
        </w:tblPrEx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TableContents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Czas pobytu dziecka</w:t>
            </w:r>
          </w:p>
          <w:p w:rsidR="006445F4" w:rsidRDefault="00151377">
            <w:pPr>
              <w:pStyle w:val="TableContents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 żłobku</w:t>
            </w:r>
          </w:p>
          <w:p w:rsidR="006445F4" w:rsidRDefault="00151377">
            <w:pPr>
              <w:pStyle w:val="TableContents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min. 5 godz.</w:t>
            </w:r>
          </w:p>
          <w:p w:rsidR="006445F4" w:rsidRDefault="00151377">
            <w:pPr>
              <w:pStyle w:val="TableContents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proponowane godziny otwarcia 6.30-16.00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           od godz.</w:t>
            </w:r>
          </w:p>
          <w:p w:rsidR="006445F4" w:rsidRDefault="006445F4">
            <w:pPr>
              <w:pStyle w:val="TableContents"/>
              <w:rPr>
                <w:color w:val="000000"/>
              </w:rPr>
            </w:pPr>
          </w:p>
          <w:p w:rsidR="006445F4" w:rsidRDefault="00151377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   ……………………...</w:t>
            </w:r>
          </w:p>
          <w:p w:rsidR="006445F4" w:rsidRDefault="006445F4">
            <w:pPr>
              <w:pStyle w:val="TableContents"/>
              <w:rPr>
                <w:color w:val="000000"/>
              </w:rPr>
            </w:pP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  do godz. (pełne godziny)</w:t>
            </w:r>
          </w:p>
          <w:p w:rsidR="006445F4" w:rsidRDefault="006445F4">
            <w:pPr>
              <w:pStyle w:val="TableContents"/>
              <w:rPr>
                <w:color w:val="000000"/>
              </w:rPr>
            </w:pPr>
          </w:p>
          <w:p w:rsidR="006445F4" w:rsidRDefault="00151377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………………………...</w:t>
            </w:r>
          </w:p>
        </w:tc>
      </w:tr>
    </w:tbl>
    <w:p w:rsidR="006445F4" w:rsidRDefault="006445F4">
      <w:pPr>
        <w:pStyle w:val="Standard"/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27"/>
        <w:gridCol w:w="1928"/>
        <w:gridCol w:w="1927"/>
        <w:gridCol w:w="1928"/>
        <w:gridCol w:w="1928"/>
      </w:tblGrid>
      <w:tr w:rsidR="006445F4">
        <w:tblPrEx>
          <w:tblCellMar>
            <w:top w:w="0" w:type="dxa"/>
            <w:bottom w:w="0" w:type="dxa"/>
          </w:tblCellMar>
        </w:tblPrEx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TableContents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Informacja na temat posiłków,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z których będzie korzystało dziecko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    śniadanie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   II śniadanie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     obiad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   podwieczorek</w:t>
            </w:r>
          </w:p>
        </w:tc>
      </w:tr>
      <w:tr w:rsidR="006445F4">
        <w:tblPrEx>
          <w:tblCellMar>
            <w:top w:w="0" w:type="dxa"/>
            <w:bottom w:w="0" w:type="dxa"/>
          </w:tblCellMar>
        </w:tblPrEx>
        <w:tc>
          <w:tcPr>
            <w:tcW w:w="19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Proszę wstawić</w:t>
            </w:r>
          </w:p>
          <w:p w:rsidR="006445F4" w:rsidRDefault="00151377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znak x –jeśli dotyczy</w:t>
            </w:r>
          </w:p>
          <w:p w:rsidR="006445F4" w:rsidRDefault="006445F4">
            <w:pPr>
              <w:pStyle w:val="TableContents"/>
              <w:rPr>
                <w:color w:val="000000"/>
              </w:rPr>
            </w:pP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9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</w:tc>
      </w:tr>
    </w:tbl>
    <w:p w:rsidR="006445F4" w:rsidRDefault="006445F4">
      <w:pPr>
        <w:pStyle w:val="Standard"/>
      </w:pPr>
    </w:p>
    <w:p w:rsidR="006445F4" w:rsidRDefault="00151377">
      <w:pPr>
        <w:pStyle w:val="Standard"/>
      </w:pPr>
      <w:r>
        <w:t xml:space="preserve">Oświadczam, że jestem  świadomy/a odpowiedzialności karnej za składanie fałszywych zeznań zgodnie z </w:t>
      </w:r>
      <w:r>
        <w:br/>
      </w:r>
      <w:r>
        <w:t xml:space="preserve">art.233 § 6 ustawy z dnia 6 czerwca 1997 r. Kodeks karny (t.j. </w:t>
      </w:r>
      <w:r>
        <w:t>Dz. U. Z 2018 r., poz. 1600).</w:t>
      </w:r>
    </w:p>
    <w:p w:rsidR="006445F4" w:rsidRDefault="006445F4">
      <w:pPr>
        <w:pStyle w:val="Standard"/>
      </w:pPr>
    </w:p>
    <w:p w:rsidR="006445F4" w:rsidRDefault="006445F4">
      <w:pPr>
        <w:pStyle w:val="Standard"/>
      </w:pPr>
    </w:p>
    <w:p w:rsidR="006445F4" w:rsidRDefault="006445F4">
      <w:pPr>
        <w:pStyle w:val="Standard"/>
      </w:pPr>
    </w:p>
    <w:p w:rsidR="006445F4" w:rsidRDefault="00151377">
      <w:pPr>
        <w:pStyle w:val="Standard"/>
      </w:pPr>
      <w:r>
        <w:t>Kurów, dnia ………………………….</w:t>
      </w:r>
    </w:p>
    <w:p w:rsidR="006445F4" w:rsidRDefault="006445F4">
      <w:pPr>
        <w:pStyle w:val="Standard"/>
      </w:pPr>
    </w:p>
    <w:p w:rsidR="006445F4" w:rsidRDefault="00151377">
      <w:pPr>
        <w:pStyle w:val="Standard"/>
        <w:jc w:val="right"/>
      </w:pPr>
      <w:r>
        <w:t>……………………………………………</w:t>
      </w:r>
    </w:p>
    <w:p w:rsidR="006445F4" w:rsidRDefault="00151377">
      <w:pPr>
        <w:pStyle w:val="Standard"/>
        <w:jc w:val="right"/>
      </w:pPr>
      <w:r>
        <w:t>czytelny podpis matki/opiekunki</w:t>
      </w:r>
    </w:p>
    <w:p w:rsidR="006445F4" w:rsidRDefault="006445F4">
      <w:pPr>
        <w:pStyle w:val="Standard"/>
        <w:jc w:val="right"/>
      </w:pPr>
    </w:p>
    <w:p w:rsidR="006445F4" w:rsidRDefault="00151377">
      <w:pPr>
        <w:pStyle w:val="Standard"/>
        <w:jc w:val="right"/>
      </w:pPr>
      <w:r>
        <w:t>……………………………………………</w:t>
      </w:r>
    </w:p>
    <w:p w:rsidR="006445F4" w:rsidRDefault="00151377">
      <w:pPr>
        <w:pStyle w:val="Standard"/>
        <w:jc w:val="right"/>
      </w:pPr>
      <w:r>
        <w:t>czytelny podpis ojca /opiekuna</w:t>
      </w:r>
    </w:p>
    <w:p w:rsidR="006445F4" w:rsidRDefault="00151377">
      <w:pPr>
        <w:pStyle w:val="Standard"/>
      </w:pPr>
      <w:r>
        <w:br/>
      </w:r>
      <w:r>
        <w:br/>
      </w:r>
      <w:r>
        <w:br/>
      </w:r>
      <w:r>
        <w:lastRenderedPageBreak/>
        <w:t>Załącznik 1. do Karty zgłoszenia</w:t>
      </w:r>
      <w:r>
        <w:br/>
      </w:r>
      <w:r>
        <w:rPr>
          <w:b/>
          <w:bCs/>
        </w:rPr>
        <w:t>IV. Informacja o spełnianiu określonych kryteriów i załącznika</w:t>
      </w:r>
      <w:r>
        <w:rPr>
          <w:b/>
          <w:bCs/>
        </w:rPr>
        <w:t>ch do Karty potwierdzających ich spełnienie.</w:t>
      </w:r>
    </w:p>
    <w:p w:rsidR="006445F4" w:rsidRDefault="00151377">
      <w:pPr>
        <w:pStyle w:val="Standard"/>
      </w:pPr>
      <w:r>
        <w:t>*) we właściwej rubryce ( TAK/NIE), przy każdym z 6 kryteriów wstaw znak X,</w:t>
      </w:r>
    </w:p>
    <w:p w:rsidR="006445F4" w:rsidRDefault="006445F4">
      <w:pPr>
        <w:pStyle w:val="Standard"/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"/>
        <w:gridCol w:w="4200"/>
        <w:gridCol w:w="3518"/>
        <w:gridCol w:w="737"/>
        <w:gridCol w:w="733"/>
      </w:tblGrid>
      <w:tr w:rsidR="006445F4">
        <w:tblPrEx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Lp.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Standard"/>
            </w:pPr>
            <w:r>
              <w:rPr>
                <w:color w:val="000000"/>
              </w:rPr>
              <w:t xml:space="preserve">          </w:t>
            </w:r>
            <w:r>
              <w:rPr>
                <w:b/>
                <w:bCs/>
                <w:color w:val="000000"/>
              </w:rPr>
              <w:t xml:space="preserve"> Kryterium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Standard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Dokument potwierdzający spełnianie kryterium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TAK*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NIE*</w:t>
            </w:r>
          </w:p>
        </w:tc>
      </w:tr>
      <w:tr w:rsidR="006445F4">
        <w:tblPrEx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1a</w:t>
            </w:r>
          </w:p>
        </w:tc>
        <w:tc>
          <w:tcPr>
            <w:tcW w:w="4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 xml:space="preserve">Rodzice i kandydat zamieszkują na terenie Gminy  </w:t>
            </w:r>
            <w:r>
              <w:rPr>
                <w:color w:val="000000"/>
              </w:rPr>
              <w:t>Kurów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</w:tc>
        <w:tc>
          <w:tcPr>
            <w:tcW w:w="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</w:tc>
      </w:tr>
      <w:tr w:rsidR="006445F4">
        <w:tblPrEx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1b</w:t>
            </w:r>
          </w:p>
        </w:tc>
        <w:tc>
          <w:tcPr>
            <w:tcW w:w="4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Rodzice i kandydat są zameldowani na terenie Gminy  Kurów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</w:tc>
        <w:tc>
          <w:tcPr>
            <w:tcW w:w="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</w:tc>
      </w:tr>
      <w:tr w:rsidR="006445F4">
        <w:tblPrEx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1c</w:t>
            </w:r>
          </w:p>
        </w:tc>
        <w:tc>
          <w:tcPr>
            <w:tcW w:w="4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Rodzice i kandydat są związani z Gminą Kurów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</w:tc>
        <w:tc>
          <w:tcPr>
            <w:tcW w:w="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</w:tc>
      </w:tr>
      <w:tr w:rsidR="006445F4">
        <w:tblPrEx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Wielodzietność 1) rodziny kandydata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</w:tc>
        <w:tc>
          <w:tcPr>
            <w:tcW w:w="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</w:tc>
      </w:tr>
      <w:tr w:rsidR="006445F4">
        <w:tblPrEx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4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Niepełnosprawność kandydata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Orzeczenie o niepełnosprawności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</w:tc>
        <w:tc>
          <w:tcPr>
            <w:tcW w:w="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</w:tc>
      </w:tr>
      <w:tr w:rsidR="006445F4">
        <w:tblPrEx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4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Uczęszczanie </w:t>
            </w:r>
            <w:r>
              <w:rPr>
                <w:color w:val="000000"/>
              </w:rPr>
              <w:t>rodzeństwa do przedszkola na terenie Gminy Kurów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</w:tc>
        <w:tc>
          <w:tcPr>
            <w:tcW w:w="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</w:tc>
      </w:tr>
      <w:tr w:rsidR="006445F4">
        <w:tblPrEx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4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Samotne wychowywanie kandydata w rodzinie 2)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Prawomocny wyrok sądu oraz oświadczenie o samotnym wychowywaniu dziecka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</w:tc>
        <w:tc>
          <w:tcPr>
            <w:tcW w:w="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</w:tc>
      </w:tr>
      <w:tr w:rsidR="006445F4">
        <w:tblPrEx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42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Rodzice/opiekunowie kandydata pracują, prowadzą działalność gospodarczą, prac</w:t>
            </w:r>
            <w:r>
              <w:rPr>
                <w:color w:val="000000"/>
              </w:rPr>
              <w:t>ują w gospodarstwie rolnym lub uczą się w systemie dziennym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151377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 xml:space="preserve">Zaświadczenie od pracodawców, oświadczenie  lub zaświadczenie  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>z uczelni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</w:tc>
        <w:tc>
          <w:tcPr>
            <w:tcW w:w="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45F4" w:rsidRDefault="006445F4">
            <w:pPr>
              <w:pStyle w:val="TableContents"/>
              <w:rPr>
                <w:color w:val="000000"/>
              </w:rPr>
            </w:pPr>
          </w:p>
        </w:tc>
      </w:tr>
    </w:tbl>
    <w:p w:rsidR="006445F4" w:rsidRDefault="00151377">
      <w:pPr>
        <w:pStyle w:val="Standard"/>
      </w:pPr>
      <w:r>
        <w:t xml:space="preserve"> Informacja: </w:t>
      </w:r>
      <w:r>
        <w:br/>
      </w:r>
      <w:r>
        <w:t>1) „Wielodzietność” oznacza rodzinę wychowująca troje i więcej dzieci.</w:t>
      </w:r>
      <w:r>
        <w:br/>
      </w:r>
      <w:r>
        <w:t xml:space="preserve"> 2) „Samotne wychowywanie dziecka”</w:t>
      </w:r>
      <w:r>
        <w:t xml:space="preserve"> oznacza to wychowywanie dziecka przez pannę, kawalera, wdowę, wdowca, osobę pozostająca w separacji orzeczonej prawomocnym wyrokiem sądu, osobę rozwiedzioną, chyba, że wychowuje wspólnie co najmniej jedno dziecko z jego rodzicem. Dokumentami potwierdzając</w:t>
      </w:r>
      <w:r>
        <w:t>ym samotne wychowywanie dziecka są odpowiednio zupełny akt urodzenia dziecka lub akt zgonu rodzica, prawomocny wyrok sądu rodzinnego orzekającego separację lub rozwód, oraz oświadczenie o niewychowywaniu innego dziecka z jego rodzicem.</w:t>
      </w:r>
    </w:p>
    <w:p w:rsidR="006445F4" w:rsidRDefault="00151377">
      <w:pPr>
        <w:pStyle w:val="Standard"/>
      </w:pPr>
      <w:r>
        <w:rPr>
          <w:b/>
          <w:bCs/>
        </w:rPr>
        <w:t>IV. Zobowiązujemy si</w:t>
      </w:r>
      <w:r>
        <w:rPr>
          <w:b/>
          <w:bCs/>
        </w:rPr>
        <w:t>ę do</w:t>
      </w:r>
      <w:r>
        <w:t xml:space="preserve"> :</w:t>
      </w:r>
    </w:p>
    <w:p w:rsidR="006445F4" w:rsidRDefault="00151377">
      <w:pPr>
        <w:pStyle w:val="Standard"/>
      </w:pPr>
      <w:r>
        <w:t xml:space="preserve"> • Przekazywania do wiadomości żłobka wszelkich zmian w podanych informacjach. </w:t>
      </w:r>
      <w:r>
        <w:br/>
      </w:r>
      <w:r>
        <w:t xml:space="preserve">Regularnego uiszczania opłat za pobyt dziecka w żłobku w terminie do 15 każdego miesiąca. </w:t>
      </w:r>
      <w:r>
        <w:br/>
      </w:r>
      <w:r>
        <w:t>• Przyprowadzania i odbierania dziecka w wyznaczonych godzinach. Schodzenie si</w:t>
      </w:r>
      <w:r>
        <w:t xml:space="preserve">ę dzieci do godz. 8:30. </w:t>
      </w:r>
      <w:r>
        <w:br/>
      </w:r>
      <w:r>
        <w:t xml:space="preserve">• Przyprowadzania dziecka zdrowego. </w:t>
      </w:r>
      <w:r>
        <w:br/>
      </w:r>
      <w:r>
        <w:t xml:space="preserve">• Uczestniczenia w zebraniu organizacyjno-informacyjnym. </w:t>
      </w:r>
      <w:r>
        <w:br/>
      </w:r>
      <w:r>
        <w:t xml:space="preserve">• Powiadomienia dyrektora o rezygnacji ze żłobka z 1 miesięcznym wypowiedzeniem ze skutkiem na koniec miesiąca. Dostarczenia stosownych </w:t>
      </w:r>
      <w:r>
        <w:t xml:space="preserve">oświadczeń rodzica / opiekuna prawnego*: </w:t>
      </w:r>
      <w:r>
        <w:br/>
      </w:r>
      <w:r>
        <w:t>Zapewniam, że dane, informacje i oświadczenia podane w załączniku są prawdziwe i oświadczam, że jestem świadoma/y odpowiedzialności prawnej za podanie nieprawdziwych danych lub informacji lub złożenie nieprawdziwyc</w:t>
      </w:r>
      <w:r>
        <w:t>h oświadczeń.</w:t>
      </w:r>
    </w:p>
    <w:p w:rsidR="006445F4" w:rsidRDefault="006445F4">
      <w:pPr>
        <w:pStyle w:val="Standard"/>
      </w:pPr>
    </w:p>
    <w:p w:rsidR="006445F4" w:rsidRDefault="006445F4">
      <w:pPr>
        <w:pStyle w:val="Standard"/>
      </w:pPr>
    </w:p>
    <w:p w:rsidR="006445F4" w:rsidRDefault="00151377">
      <w:pPr>
        <w:pStyle w:val="Standard"/>
      </w:pPr>
      <w:r>
        <w:t xml:space="preserve"> Kurów, ……………………         ………… ……………………………………………………..</w:t>
      </w:r>
      <w:r>
        <w:br/>
      </w:r>
      <w:r>
        <w:t xml:space="preserve">                    data                            Czytelny podpis - rodziców/ opiekunów prawnych</w:t>
      </w:r>
    </w:p>
    <w:p w:rsidR="006445F4" w:rsidRDefault="006445F4">
      <w:pPr>
        <w:pStyle w:val="Standard"/>
      </w:pPr>
    </w:p>
    <w:p w:rsidR="006445F4" w:rsidRDefault="00151377">
      <w:pPr>
        <w:pStyle w:val="Standard"/>
      </w:pPr>
      <w:r>
        <w:lastRenderedPageBreak/>
        <w:t>Załącznik 2. do Karty zgłoszenia</w:t>
      </w:r>
    </w:p>
    <w:p w:rsidR="006445F4" w:rsidRDefault="006445F4">
      <w:pPr>
        <w:pStyle w:val="Standard"/>
      </w:pPr>
    </w:p>
    <w:p w:rsidR="006445F4" w:rsidRDefault="006445F4">
      <w:pPr>
        <w:pStyle w:val="Standard"/>
      </w:pPr>
    </w:p>
    <w:p w:rsidR="006445F4" w:rsidRDefault="00151377">
      <w:pPr>
        <w:pStyle w:val="Standard"/>
      </w:pPr>
      <w:r>
        <w:t xml:space="preserve">                                                                                                         Kurów, …………..…..   2022 r.                                          </w:t>
      </w:r>
      <w:r>
        <w:rPr>
          <w:b/>
          <w:bCs/>
        </w:rPr>
        <w:t xml:space="preserve">  </w:t>
      </w:r>
    </w:p>
    <w:p w:rsidR="006445F4" w:rsidRDefault="00151377">
      <w:pPr>
        <w:pStyle w:val="Standard"/>
      </w:pPr>
      <w:r>
        <w:rPr>
          <w:b/>
          <w:bCs/>
        </w:rPr>
        <w:t xml:space="preserve">                                                                                </w:t>
      </w:r>
      <w:r>
        <w:rPr>
          <w:b/>
          <w:bCs/>
        </w:rPr>
        <w:t xml:space="preserve">                                       </w:t>
      </w:r>
      <w:r>
        <w:t xml:space="preserve">      ( data)</w:t>
      </w:r>
    </w:p>
    <w:p w:rsidR="006445F4" w:rsidRDefault="006445F4">
      <w:pPr>
        <w:pStyle w:val="Standard"/>
      </w:pPr>
    </w:p>
    <w:p w:rsidR="006445F4" w:rsidRDefault="00151377">
      <w:pPr>
        <w:pStyle w:val="Standard"/>
        <w:jc w:val="center"/>
        <w:rPr>
          <w:b/>
          <w:bCs/>
        </w:rPr>
      </w:pPr>
      <w:r>
        <w:rPr>
          <w:b/>
          <w:bCs/>
        </w:rPr>
        <w:t xml:space="preserve"> OŚWIADCZENIE</w:t>
      </w:r>
    </w:p>
    <w:p w:rsidR="006445F4" w:rsidRDefault="006445F4">
      <w:pPr>
        <w:pStyle w:val="Standard"/>
        <w:jc w:val="center"/>
        <w:rPr>
          <w:b/>
          <w:bCs/>
        </w:rPr>
      </w:pPr>
    </w:p>
    <w:p w:rsidR="006445F4" w:rsidRDefault="00151377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Oświadczam, że istnieją przeciwwskazania zdrowotne  / nie ma przeciwwskazań zdrowotnych * do uczęszczania mojego dziecka</w:t>
      </w:r>
    </w:p>
    <w:p w:rsidR="006445F4" w:rsidRDefault="006445F4">
      <w:pPr>
        <w:pStyle w:val="Standard"/>
        <w:jc w:val="center"/>
        <w:rPr>
          <w:b/>
          <w:bCs/>
          <w:sz w:val="28"/>
          <w:szCs w:val="28"/>
        </w:rPr>
      </w:pPr>
    </w:p>
    <w:p w:rsidR="006445F4" w:rsidRDefault="00151377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……………………………………………...do żłobka.</w:t>
      </w:r>
    </w:p>
    <w:p w:rsidR="006445F4" w:rsidRDefault="006445F4">
      <w:pPr>
        <w:pStyle w:val="Standard"/>
        <w:jc w:val="center"/>
        <w:rPr>
          <w:b/>
          <w:bCs/>
          <w:sz w:val="28"/>
          <w:szCs w:val="28"/>
        </w:rPr>
      </w:pPr>
    </w:p>
    <w:p w:rsidR="006445F4" w:rsidRDefault="00151377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(imię i nazwisko dziecka)      </w:t>
      </w:r>
      <w:r>
        <w:rPr>
          <w:sz w:val="28"/>
          <w:szCs w:val="28"/>
        </w:rPr>
        <w:t xml:space="preserve">  </w:t>
      </w:r>
    </w:p>
    <w:p w:rsidR="006445F4" w:rsidRDefault="006445F4">
      <w:pPr>
        <w:pStyle w:val="Standard"/>
        <w:jc w:val="center"/>
        <w:rPr>
          <w:sz w:val="28"/>
          <w:szCs w:val="28"/>
        </w:rPr>
      </w:pPr>
    </w:p>
    <w:p w:rsidR="006445F4" w:rsidRDefault="00151377">
      <w:pPr>
        <w:pStyle w:val="Standard"/>
        <w:rPr>
          <w:sz w:val="28"/>
          <w:szCs w:val="28"/>
        </w:rPr>
      </w:pPr>
      <w:r>
        <w:rPr>
          <w:sz w:val="28"/>
          <w:szCs w:val="28"/>
        </w:rPr>
        <w:tab/>
      </w:r>
    </w:p>
    <w:p w:rsidR="006445F4" w:rsidRDefault="00151377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*niepotrzebne skreślić       </w:t>
      </w:r>
    </w:p>
    <w:p w:rsidR="006445F4" w:rsidRDefault="00151377">
      <w:pPr>
        <w:pStyle w:val="Standard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…………………………………………….</w:t>
      </w:r>
    </w:p>
    <w:p w:rsidR="006445F4" w:rsidRDefault="00151377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                                                                 …………………………………………….</w:t>
      </w:r>
    </w:p>
    <w:p w:rsidR="006445F4" w:rsidRDefault="00151377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                                    ( podpis rodziców)</w:t>
      </w:r>
    </w:p>
    <w:p w:rsidR="006445F4" w:rsidRDefault="006445F4">
      <w:pPr>
        <w:pStyle w:val="Standard"/>
        <w:jc w:val="center"/>
        <w:rPr>
          <w:sz w:val="28"/>
          <w:szCs w:val="28"/>
        </w:rPr>
      </w:pPr>
    </w:p>
    <w:p w:rsidR="006445F4" w:rsidRDefault="006445F4">
      <w:pPr>
        <w:pStyle w:val="Standard"/>
        <w:jc w:val="center"/>
        <w:rPr>
          <w:b/>
          <w:bCs/>
          <w:sz w:val="28"/>
          <w:szCs w:val="28"/>
        </w:rPr>
      </w:pPr>
    </w:p>
    <w:p w:rsidR="006445F4" w:rsidRDefault="006445F4">
      <w:pPr>
        <w:pStyle w:val="Standard"/>
        <w:jc w:val="center"/>
        <w:rPr>
          <w:b/>
          <w:bCs/>
          <w:sz w:val="28"/>
          <w:szCs w:val="28"/>
        </w:rPr>
      </w:pPr>
    </w:p>
    <w:p w:rsidR="006445F4" w:rsidRDefault="006445F4">
      <w:pPr>
        <w:pStyle w:val="Standard"/>
        <w:jc w:val="center"/>
        <w:rPr>
          <w:b/>
          <w:bCs/>
          <w:sz w:val="28"/>
          <w:szCs w:val="28"/>
        </w:rPr>
      </w:pPr>
    </w:p>
    <w:p w:rsidR="006445F4" w:rsidRDefault="006445F4">
      <w:pPr>
        <w:pStyle w:val="Standard"/>
        <w:rPr>
          <w:b/>
          <w:bCs/>
          <w:sz w:val="28"/>
          <w:szCs w:val="28"/>
        </w:rPr>
      </w:pPr>
    </w:p>
    <w:p w:rsidR="006445F4" w:rsidRDefault="006445F4">
      <w:pPr>
        <w:pStyle w:val="Standard"/>
        <w:rPr>
          <w:b/>
          <w:bCs/>
          <w:sz w:val="28"/>
          <w:szCs w:val="28"/>
        </w:rPr>
      </w:pPr>
    </w:p>
    <w:p w:rsidR="006445F4" w:rsidRDefault="006445F4">
      <w:pPr>
        <w:pStyle w:val="Standard"/>
        <w:rPr>
          <w:b/>
          <w:bCs/>
          <w:sz w:val="28"/>
          <w:szCs w:val="28"/>
        </w:rPr>
      </w:pPr>
    </w:p>
    <w:p w:rsidR="006445F4" w:rsidRDefault="006445F4">
      <w:pPr>
        <w:pStyle w:val="Standard"/>
        <w:rPr>
          <w:b/>
          <w:bCs/>
          <w:sz w:val="28"/>
          <w:szCs w:val="28"/>
        </w:rPr>
      </w:pPr>
    </w:p>
    <w:p w:rsidR="006445F4" w:rsidRDefault="006445F4">
      <w:pPr>
        <w:pStyle w:val="Standard"/>
        <w:rPr>
          <w:b/>
          <w:bCs/>
          <w:sz w:val="28"/>
          <w:szCs w:val="28"/>
        </w:rPr>
      </w:pPr>
    </w:p>
    <w:p w:rsidR="006445F4" w:rsidRDefault="006445F4">
      <w:pPr>
        <w:pStyle w:val="Standard"/>
        <w:rPr>
          <w:b/>
          <w:bCs/>
          <w:sz w:val="28"/>
          <w:szCs w:val="28"/>
        </w:rPr>
      </w:pPr>
    </w:p>
    <w:p w:rsidR="006445F4" w:rsidRDefault="006445F4">
      <w:pPr>
        <w:pStyle w:val="Standard"/>
        <w:rPr>
          <w:b/>
          <w:bCs/>
          <w:sz w:val="28"/>
          <w:szCs w:val="28"/>
        </w:rPr>
      </w:pPr>
    </w:p>
    <w:p w:rsidR="006445F4" w:rsidRDefault="006445F4">
      <w:pPr>
        <w:pStyle w:val="Standard"/>
        <w:rPr>
          <w:b/>
          <w:bCs/>
          <w:sz w:val="28"/>
          <w:szCs w:val="28"/>
        </w:rPr>
      </w:pPr>
    </w:p>
    <w:p w:rsidR="006445F4" w:rsidRDefault="006445F4">
      <w:pPr>
        <w:pStyle w:val="Standard"/>
        <w:rPr>
          <w:b/>
          <w:bCs/>
          <w:sz w:val="28"/>
          <w:szCs w:val="28"/>
        </w:rPr>
      </w:pPr>
    </w:p>
    <w:p w:rsidR="006445F4" w:rsidRDefault="006445F4">
      <w:pPr>
        <w:pStyle w:val="Standard"/>
        <w:rPr>
          <w:b/>
          <w:bCs/>
          <w:sz w:val="28"/>
          <w:szCs w:val="28"/>
        </w:rPr>
      </w:pPr>
    </w:p>
    <w:p w:rsidR="006445F4" w:rsidRDefault="006445F4">
      <w:pPr>
        <w:pStyle w:val="Standard"/>
        <w:rPr>
          <w:b/>
          <w:bCs/>
          <w:sz w:val="28"/>
          <w:szCs w:val="28"/>
        </w:rPr>
      </w:pPr>
    </w:p>
    <w:p w:rsidR="006445F4" w:rsidRDefault="006445F4">
      <w:pPr>
        <w:pStyle w:val="Standard"/>
        <w:rPr>
          <w:b/>
          <w:bCs/>
          <w:sz w:val="28"/>
          <w:szCs w:val="28"/>
        </w:rPr>
      </w:pPr>
    </w:p>
    <w:p w:rsidR="006445F4" w:rsidRDefault="006445F4">
      <w:pPr>
        <w:pStyle w:val="Standard"/>
        <w:rPr>
          <w:b/>
          <w:bCs/>
          <w:sz w:val="28"/>
          <w:szCs w:val="28"/>
        </w:rPr>
      </w:pPr>
    </w:p>
    <w:p w:rsidR="006445F4" w:rsidRDefault="006445F4">
      <w:pPr>
        <w:pStyle w:val="Standard"/>
        <w:rPr>
          <w:b/>
          <w:bCs/>
          <w:sz w:val="28"/>
          <w:szCs w:val="28"/>
        </w:rPr>
      </w:pPr>
    </w:p>
    <w:p w:rsidR="006445F4" w:rsidRDefault="006445F4">
      <w:pPr>
        <w:pStyle w:val="Standard"/>
        <w:rPr>
          <w:b/>
          <w:bCs/>
          <w:sz w:val="28"/>
          <w:szCs w:val="28"/>
        </w:rPr>
      </w:pPr>
    </w:p>
    <w:p w:rsidR="006445F4" w:rsidRDefault="006445F4">
      <w:pPr>
        <w:pStyle w:val="Standard"/>
        <w:rPr>
          <w:b/>
          <w:bCs/>
          <w:sz w:val="28"/>
          <w:szCs w:val="28"/>
        </w:rPr>
      </w:pPr>
    </w:p>
    <w:p w:rsidR="006445F4" w:rsidRDefault="006445F4">
      <w:pPr>
        <w:pStyle w:val="Standard"/>
        <w:rPr>
          <w:b/>
          <w:bCs/>
          <w:sz w:val="28"/>
          <w:szCs w:val="28"/>
        </w:rPr>
      </w:pPr>
    </w:p>
    <w:p w:rsidR="006445F4" w:rsidRDefault="006445F4">
      <w:pPr>
        <w:pStyle w:val="Standard"/>
        <w:rPr>
          <w:b/>
          <w:bCs/>
          <w:sz w:val="28"/>
          <w:szCs w:val="28"/>
        </w:rPr>
      </w:pPr>
    </w:p>
    <w:p w:rsidR="006445F4" w:rsidRDefault="006445F4">
      <w:pPr>
        <w:pStyle w:val="Standard"/>
        <w:rPr>
          <w:b/>
          <w:bCs/>
          <w:sz w:val="28"/>
          <w:szCs w:val="28"/>
        </w:rPr>
      </w:pPr>
    </w:p>
    <w:p w:rsidR="006445F4" w:rsidRDefault="006445F4">
      <w:pPr>
        <w:pStyle w:val="Standard"/>
        <w:rPr>
          <w:b/>
          <w:bCs/>
          <w:sz w:val="28"/>
          <w:szCs w:val="28"/>
        </w:rPr>
      </w:pPr>
    </w:p>
    <w:p w:rsidR="006445F4" w:rsidRDefault="00151377">
      <w:pPr>
        <w:suppressAutoHyphens w:val="0"/>
        <w:spacing w:after="200"/>
        <w:jc w:val="center"/>
        <w:textAlignment w:val="auto"/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lastRenderedPageBreak/>
        <w:t xml:space="preserve">OBOWIĄZEK INFORMACYJNY </w:t>
      </w:r>
    </w:p>
    <w:p w:rsidR="006445F4" w:rsidRDefault="00151377">
      <w:pPr>
        <w:suppressAutoHyphens w:val="0"/>
        <w:spacing w:after="200"/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Na podstawie art. 13 ust. 1 i 2 Rozporządzenia Parlamentu Europejskiego i Rady (UE) 2016/679 z 27 kwietnia 2016 r. w sprawie ochrony osób 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fizycznych w związku z przetwarzaniem danych osobowych i w sprawie swobodnego przepływu takich danych oraz uchylenia dyrektywy 95/46/WE (Dz.U.UE. L. z 2016r. Nr 119, s.1 ze zm.) - „dalej jako RODO” informuję, że:</w:t>
      </w:r>
    </w:p>
    <w:p w:rsidR="006445F4" w:rsidRDefault="00151377">
      <w:pPr>
        <w:numPr>
          <w:ilvl w:val="0"/>
          <w:numId w:val="1"/>
        </w:numPr>
        <w:suppressAutoHyphens w:val="0"/>
        <w:spacing w:after="200" w:line="276" w:lineRule="auto"/>
        <w:jc w:val="both"/>
        <w:textAlignment w:val="auto"/>
      </w:pPr>
      <w:r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en-US" w:bidi="ar-SA"/>
        </w:rPr>
        <w:t>Administratorem Państwa danych jest</w:t>
      </w:r>
      <w:r>
        <w:rPr>
          <w:rFonts w:ascii="Calibri" w:eastAsia="Calibri" w:hAnsi="Calibri" w:cs="Times New Roman"/>
          <w:color w:val="000000"/>
          <w:kern w:val="0"/>
          <w:sz w:val="22"/>
          <w:szCs w:val="22"/>
          <w:lang w:eastAsia="en-US" w:bidi="ar-SA"/>
        </w:rPr>
        <w:t xml:space="preserve"> </w:t>
      </w:r>
      <w:r>
        <w:rPr>
          <w:rFonts w:ascii="Times New Roman" w:eastAsia="Calibri" w:hAnsi="Times New Roman" w:cs="Times New Roman"/>
          <w:b/>
          <w:iCs/>
          <w:color w:val="000000"/>
          <w:kern w:val="0"/>
          <w:sz w:val="22"/>
          <w:szCs w:val="22"/>
          <w:lang w:eastAsia="en-US" w:bidi="ar-SA"/>
        </w:rPr>
        <w:t>Zaczaro</w:t>
      </w:r>
      <w:r>
        <w:rPr>
          <w:rFonts w:ascii="Times New Roman" w:eastAsia="Calibri" w:hAnsi="Times New Roman" w:cs="Times New Roman"/>
          <w:b/>
          <w:iCs/>
          <w:color w:val="000000"/>
          <w:kern w:val="0"/>
          <w:sz w:val="22"/>
          <w:szCs w:val="22"/>
          <w:lang w:eastAsia="en-US" w:bidi="ar-SA"/>
        </w:rPr>
        <w:t>wany Żłobek Misia Uszatka w Kurowie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 ( adres: ul. Grzegorza Piramowicza 1, 24-170 Kurów, , e-mail: </w:t>
      </w:r>
      <w:hyperlink r:id="rId8" w:history="1">
        <w:r>
          <w:rPr>
            <w:rFonts w:ascii="Times New Roman" w:eastAsia="Calibri" w:hAnsi="Times New Roman" w:cs="Times New Roman"/>
            <w:color w:val="2795B6"/>
            <w:kern w:val="0"/>
            <w:sz w:val="22"/>
            <w:szCs w:val="22"/>
            <w:u w:val="single"/>
            <w:lang w:eastAsia="en-US" w:bidi="ar-SA"/>
          </w:rPr>
          <w:t>zlobek@kurow.eu</w:t>
        </w:r>
      </w:hyperlink>
    </w:p>
    <w:p w:rsidR="006445F4" w:rsidRDefault="00151377">
      <w:pPr>
        <w:numPr>
          <w:ilvl w:val="0"/>
          <w:numId w:val="1"/>
        </w:numPr>
        <w:suppressAutoHyphens w:val="0"/>
        <w:spacing w:after="200" w:line="276" w:lineRule="auto"/>
        <w:jc w:val="both"/>
        <w:textAlignment w:val="auto"/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Administrator wyznaczył Inspektora Ochrony Danych z którym mogą się Państwo kontaktować we wszystkich 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sprawach dotyczących przetwarzania danych osobowych za pośrednictwem adresu email: inspektor@cbi24.pl lub pisemnie na adres Administratora.</w:t>
      </w:r>
    </w:p>
    <w:p w:rsidR="006445F4" w:rsidRDefault="00151377">
      <w:pPr>
        <w:numPr>
          <w:ilvl w:val="0"/>
          <w:numId w:val="1"/>
        </w:numPr>
        <w:suppressAutoHyphens w:val="0"/>
        <w:spacing w:after="200" w:line="276" w:lineRule="auto"/>
        <w:jc w:val="both"/>
        <w:textAlignment w:val="auto"/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Państwa dane osobowe będą przetwarzane w celu 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en-US" w:bidi="ar-SA"/>
        </w:rPr>
        <w:t>rekrutacji do Zaczarowanego Żłobka Misia Uszatka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, jak również w celu r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ealizacji praw oraz obowiązków wynikających z przepisów prawa (art. 6 ust. 1 lit. b i c RODO)</w:t>
      </w:r>
      <w:bookmarkStart w:id="1" w:name="_Hlk6857956"/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 oraz ustawy z dnia 23 kwietnia 1964 r. Kodeks cywilny (Dz. U. z 2018 r., poz.1025 z późn. zm.),</w:t>
      </w:r>
      <w:bookmarkStart w:id="2" w:name="_Hlk268865"/>
      <w:bookmarkEnd w:id="1"/>
    </w:p>
    <w:p w:rsidR="006445F4" w:rsidRDefault="00151377">
      <w:pPr>
        <w:numPr>
          <w:ilvl w:val="0"/>
          <w:numId w:val="1"/>
        </w:numPr>
        <w:suppressAutoHyphens w:val="0"/>
        <w:spacing w:after="200" w:line="276" w:lineRule="auto"/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Państwa dane osobowe będą przetwarzane przez okres niezbędny do re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alizacji ww. celu z uwzględnieniem okresów przechowywania określonych w przepisach odrębnych, 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br/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w tym przepisów archiwalnych, z zastrzeżeniem że w celu dochodzenie roszczeń przetwarzane będą przez okres przedawnienia roszczeń wynikający z przepisów ustawy K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odeks cywilny. Wszelkie dane przetwarzane na potrzeby rachunkowości oraz ze względów podatkowych przetwarzamy przez 5 lat liczonych od końca roku kalendarzowego, w którym powstał obowiązek podatkowy.</w:t>
      </w:r>
      <w:bookmarkEnd w:id="2"/>
    </w:p>
    <w:p w:rsidR="006445F4" w:rsidRDefault="00151377">
      <w:pPr>
        <w:numPr>
          <w:ilvl w:val="0"/>
          <w:numId w:val="1"/>
        </w:numPr>
        <w:suppressAutoHyphens w:val="0"/>
        <w:spacing w:after="200" w:line="276" w:lineRule="auto"/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Państwa dane osobowe będą przetwarzane w sposób zautomat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yzowany, lecz nie będą podlegały zautomatyzowanemu podejmowaniu decyzji, w tym o profilowaniu</w:t>
      </w:r>
    </w:p>
    <w:p w:rsidR="006445F4" w:rsidRDefault="00151377">
      <w:pPr>
        <w:numPr>
          <w:ilvl w:val="0"/>
          <w:numId w:val="1"/>
        </w:numPr>
        <w:suppressAutoHyphens w:val="0"/>
        <w:spacing w:after="200" w:line="276" w:lineRule="auto"/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Państwa dane nie będą przekazywane poza Europejski Obszar Gospodarczy (obejmujący Unię Europejską, Norwegię, Liechtenstein i Islandię).</w:t>
      </w:r>
    </w:p>
    <w:p w:rsidR="006445F4" w:rsidRDefault="00151377">
      <w:pPr>
        <w:numPr>
          <w:ilvl w:val="0"/>
          <w:numId w:val="1"/>
        </w:numPr>
        <w:suppressAutoHyphens w:val="0"/>
        <w:spacing w:after="200" w:line="276" w:lineRule="auto"/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W związku z przetwarzaniem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 Państwa danych osobowych, przysługują Państwu następujące prawa:</w:t>
      </w:r>
    </w:p>
    <w:p w:rsidR="006445F4" w:rsidRDefault="00151377">
      <w:pPr>
        <w:numPr>
          <w:ilvl w:val="0"/>
          <w:numId w:val="2"/>
        </w:numPr>
        <w:suppressAutoHyphens w:val="0"/>
        <w:spacing w:after="160" w:line="256" w:lineRule="auto"/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prawo dostępu do swoich danych oraz otrzymania ich kopii;</w:t>
      </w:r>
    </w:p>
    <w:p w:rsidR="006445F4" w:rsidRDefault="00151377">
      <w:pPr>
        <w:numPr>
          <w:ilvl w:val="0"/>
          <w:numId w:val="2"/>
        </w:numPr>
        <w:suppressAutoHyphens w:val="0"/>
        <w:spacing w:after="160" w:line="256" w:lineRule="auto"/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prawo do sprostowania (poprawiania) swoich danych osobowych;</w:t>
      </w:r>
    </w:p>
    <w:p w:rsidR="006445F4" w:rsidRDefault="00151377">
      <w:pPr>
        <w:numPr>
          <w:ilvl w:val="0"/>
          <w:numId w:val="2"/>
        </w:numPr>
        <w:suppressAutoHyphens w:val="0"/>
        <w:spacing w:after="160" w:line="256" w:lineRule="auto"/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prawo do ograniczenia przetwarzania danych osobowych;</w:t>
      </w:r>
    </w:p>
    <w:p w:rsidR="006445F4" w:rsidRDefault="00151377">
      <w:pPr>
        <w:numPr>
          <w:ilvl w:val="0"/>
          <w:numId w:val="2"/>
        </w:numPr>
        <w:suppressAutoHyphens w:val="0"/>
        <w:spacing w:after="160" w:line="256" w:lineRule="auto"/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prawo wniesienia 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skargi do Prezesa Urzędu Ochrony Danych Osobowych 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br/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(ul. Stawki 2, 00-193 Warszawa), w sytuacji, gdy uzna Pani/Pan, że przetwarzanie danych osobowych narusza przepisy ogólnego rozporządzenia o ochronie danych osobowych (RODO);</w:t>
      </w:r>
    </w:p>
    <w:p w:rsidR="006445F4" w:rsidRDefault="00151377">
      <w:pPr>
        <w:numPr>
          <w:ilvl w:val="0"/>
          <w:numId w:val="1"/>
        </w:numPr>
        <w:suppressAutoHyphens w:val="0"/>
        <w:spacing w:after="160" w:line="256" w:lineRule="auto"/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Podanie przez Państwa danych o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sobowych jest obowiązkowe. Nieprzekazanie danych skutkować będzie brakiem realizacji celu, o którym mowa w punkcie 3.</w:t>
      </w:r>
    </w:p>
    <w:p w:rsidR="006445F4" w:rsidRDefault="00151377">
      <w:pPr>
        <w:numPr>
          <w:ilvl w:val="0"/>
          <w:numId w:val="1"/>
        </w:numPr>
        <w:suppressAutoHyphens w:val="0"/>
        <w:spacing w:after="160" w:line="256" w:lineRule="auto"/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Państwa dane mogą zostać przekazane następującym kategoriom odbiorców: podmiotom przetwarzającym – osobom fizycznym lub prawnym, organom p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ublicznym, jednostkom lub innym podmiotom, które przetwarzają dane osobowe w imieniu Administratora – w szczególności dostawcom usług teleinformatycznych, podmiotom zapewniającym ochronę danych osobowych i bezpieczeństwo IT; podmiotom lub organom którym Ad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ministrator jest ustawowo obowiązany przekazywać dane lub uprawnionym do ich otrzymania na podstawie przepisów prawa; operatorom pocztowym</w:t>
      </w:r>
    </w:p>
    <w:p w:rsidR="006445F4" w:rsidRDefault="00151377">
      <w:pPr>
        <w:suppressAutoHyphens w:val="0"/>
        <w:spacing w:after="200" w:line="276" w:lineRule="auto"/>
        <w:jc w:val="right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                                                 Zapoznałem(-am) się i wyrażam  zgodę.</w:t>
      </w:r>
    </w:p>
    <w:p w:rsidR="006445F4" w:rsidRDefault="00151377">
      <w:pPr>
        <w:suppressAutoHyphens w:val="0"/>
        <w:spacing w:after="200" w:line="276" w:lineRule="auto"/>
        <w:jc w:val="right"/>
        <w:textAlignment w:val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 w:bidi="ar-SA"/>
        </w:rPr>
        <w:t>……………………………….</w:t>
      </w:r>
    </w:p>
    <w:p w:rsidR="006445F4" w:rsidRDefault="00151377">
      <w:pPr>
        <w:suppressAutoHyphens w:val="0"/>
        <w:spacing w:after="200" w:line="276" w:lineRule="auto"/>
        <w:jc w:val="right"/>
        <w:textAlignment w:val="auto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  <w:r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lastRenderedPageBreak/>
        <w:t xml:space="preserve">podpis </w:t>
      </w:r>
      <w:r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>rodzica/opiekuna</w:t>
      </w:r>
    </w:p>
    <w:p w:rsidR="006445F4" w:rsidRDefault="006445F4">
      <w:pPr>
        <w:pStyle w:val="Standard"/>
        <w:rPr>
          <w:b/>
          <w:bCs/>
          <w:sz w:val="28"/>
          <w:szCs w:val="28"/>
        </w:rPr>
      </w:pPr>
    </w:p>
    <w:sectPr w:rsidR="006445F4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1377" w:rsidRDefault="00151377">
      <w:r>
        <w:separator/>
      </w:r>
    </w:p>
  </w:endnote>
  <w:endnote w:type="continuationSeparator" w:id="0">
    <w:p w:rsidR="00151377" w:rsidRDefault="00151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0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1377" w:rsidRDefault="00151377">
      <w:r>
        <w:rPr>
          <w:color w:val="000000"/>
        </w:rPr>
        <w:separator/>
      </w:r>
    </w:p>
  </w:footnote>
  <w:footnote w:type="continuationSeparator" w:id="0">
    <w:p w:rsidR="00151377" w:rsidRDefault="001513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F866ED"/>
    <w:multiLevelType w:val="multilevel"/>
    <w:tmpl w:val="CF767C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15B6E"/>
    <w:multiLevelType w:val="multilevel"/>
    <w:tmpl w:val="9168C5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6445F4"/>
    <w:rsid w:val="00151377"/>
    <w:rsid w:val="00327185"/>
    <w:rsid w:val="0064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F38ED0-118E-408A-8CC8-629F09C44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Tekstdymka">
    <w:name w:val="Balloon Text"/>
    <w:basedOn w:val="Normalny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lobek@kurow.e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1296</Words>
  <Characters>7779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Zosia</dc:creator>
  <cp:lastModifiedBy>Sylwester Byzdra</cp:lastModifiedBy>
  <cp:revision>2</cp:revision>
  <cp:lastPrinted>2022-02-28T13:31:00Z</cp:lastPrinted>
  <dcterms:created xsi:type="dcterms:W3CDTF">2022-03-01T12:11:00Z</dcterms:created>
  <dcterms:modified xsi:type="dcterms:W3CDTF">2022-03-01T12:11:00Z</dcterms:modified>
</cp:coreProperties>
</file>